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FE4" w:rsidRDefault="00C32D25">
      <w:r w:rsidRPr="00C32D25">
        <w:rPr>
          <w:noProof/>
        </w:rPr>
        <w:drawing>
          <wp:inline distT="0" distB="0" distL="0" distR="0">
            <wp:extent cx="1819275" cy="404916"/>
            <wp:effectExtent l="19050" t="0" r="0" b="0"/>
            <wp:docPr id="2" name="Picture 1" descr="SF_software_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F_software_x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60" cy="40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25" w:rsidRPr="00F54D57" w:rsidRDefault="00C32D25" w:rsidP="00F54D57">
      <w:pPr>
        <w:pStyle w:val="TrainDocHeader"/>
      </w:pPr>
      <w:r w:rsidRPr="00F54D57">
        <w:t>How to Use the Plan Room</w:t>
      </w:r>
      <w:r w:rsidR="00AF65DC">
        <w:t xml:space="preserve"> (</w:t>
      </w:r>
      <w:r w:rsidR="00B306BD">
        <w:t>F</w:t>
      </w:r>
      <w:r w:rsidR="00AF65DC">
        <w:t xml:space="preserve">rom a </w:t>
      </w:r>
      <w:r w:rsidR="00B306BD">
        <w:t>P</w:t>
      </w:r>
      <w:r w:rsidR="00AF65DC">
        <w:t xml:space="preserve">ublic </w:t>
      </w:r>
      <w:r w:rsidR="00B306BD">
        <w:t>L</w:t>
      </w:r>
      <w:r w:rsidR="00AF65DC">
        <w:t>ogin)</w:t>
      </w:r>
      <w:r w:rsidR="008F617A">
        <w:t xml:space="preserve"> V4.</w:t>
      </w:r>
      <w:r w:rsidR="00B5081C">
        <w:t>5+</w:t>
      </w:r>
    </w:p>
    <w:p w:rsidR="008F617A" w:rsidRDefault="008F617A" w:rsidP="004F406E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B003F0" wp14:editId="6593FDFB">
                <wp:simplePos x="0" y="0"/>
                <wp:positionH relativeFrom="column">
                  <wp:posOffset>-38100</wp:posOffset>
                </wp:positionH>
                <wp:positionV relativeFrom="paragraph">
                  <wp:posOffset>120015</wp:posOffset>
                </wp:positionV>
                <wp:extent cx="5924550" cy="895350"/>
                <wp:effectExtent l="0" t="0" r="19050" b="1905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17A" w:rsidRDefault="008F617A" w:rsidP="008F617A">
                            <w:pPr>
                              <w:pStyle w:val="TableText"/>
                            </w:pPr>
                            <w:r w:rsidRPr="004D2004">
                              <w:rPr>
                                <w:b/>
                              </w:rPr>
                              <w:t>Note</w:t>
                            </w:r>
                            <w:r>
                              <w:t xml:space="preserve">: </w:t>
                            </w:r>
                          </w:p>
                          <w:p w:rsidR="008F617A" w:rsidRDefault="008F617A" w:rsidP="008F617A">
                            <w:pPr>
                              <w:pStyle w:val="TableText"/>
                            </w:pPr>
                            <w:r>
                              <w:t>If you encounter a problem when accessing or using the Spitfire Plan Room, check first with your own IT department or help desk.  The problem may be caused by something on your workstation.</w:t>
                            </w:r>
                          </w:p>
                          <w:p w:rsidR="008F617A" w:rsidRDefault="008F617A" w:rsidP="008F617A">
                            <w:pPr>
                              <w:pStyle w:val="TableText"/>
                            </w:pPr>
                            <w:r>
                              <w:t>If IT can’t fix the problem, contact _________________________________ and explain the nature of your problem in detail.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3pt;margin-top:9.45pt;width:466.5pt;height:7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">
                <v:textbox>
                  <w:txbxContent>
                    <w:p w:rsidR="008F617A" w:rsidRDefault="008F617A" w:rsidP="008F617A">
                      <w:pPr>
                        <w:pStyle w:val="TableText"/>
                      </w:pPr>
                      <w:r w:rsidRPr="004D2004">
                        <w:rPr>
                          <w:b/>
                        </w:rPr>
                        <w:t>Note</w:t>
                      </w:r>
                      <w:r>
                        <w:t xml:space="preserve">: </w:t>
                      </w:r>
                    </w:p>
                    <w:p w:rsidR="008F617A" w:rsidRDefault="008F617A" w:rsidP="008F617A">
                      <w:pPr>
                        <w:pStyle w:val="TableText"/>
                      </w:pPr>
                      <w:r>
                        <w:t>If you encounter a problem when accessing or using the Spitfire Plan Room, check first with your own IT department or help desk.  The problem may be caused by something on your workstation.</w:t>
                      </w:r>
                    </w:p>
                    <w:p w:rsidR="008F617A" w:rsidRDefault="008F617A" w:rsidP="008F617A">
                      <w:pPr>
                        <w:pStyle w:val="TableText"/>
                      </w:pPr>
                      <w:r>
                        <w:t>If IT can’t fix the problem, contact _________________________________ and explain the nature of your problem in detail.</w:t>
                      </w:r>
                    </w:p>
                  </w:txbxContent>
                </v:textbox>
              </v:shape>
            </w:pict>
          </mc:Fallback>
        </mc:AlternateContent>
      </w:r>
    </w:p>
    <w:p w:rsidR="008F617A" w:rsidRDefault="008F617A" w:rsidP="004F406E">
      <w:pPr>
        <w:pStyle w:val="BodyText"/>
      </w:pPr>
    </w:p>
    <w:p w:rsidR="008F617A" w:rsidRDefault="008F617A" w:rsidP="004F406E">
      <w:pPr>
        <w:pStyle w:val="BodyText"/>
      </w:pPr>
    </w:p>
    <w:p w:rsidR="008F617A" w:rsidRDefault="008F617A" w:rsidP="004F406E">
      <w:pPr>
        <w:pStyle w:val="BodyText"/>
      </w:pPr>
    </w:p>
    <w:p w:rsidR="008F617A" w:rsidRDefault="008F617A" w:rsidP="004F406E">
      <w:pPr>
        <w:pStyle w:val="BodyText"/>
      </w:pPr>
    </w:p>
    <w:p w:rsidR="008F617A" w:rsidRDefault="008F617A" w:rsidP="004F406E">
      <w:pPr>
        <w:pStyle w:val="BodyText"/>
      </w:pPr>
    </w:p>
    <w:p w:rsidR="004F406E" w:rsidRDefault="00AF65DC" w:rsidP="004F406E">
      <w:pPr>
        <w:pStyle w:val="BodyText"/>
      </w:pPr>
      <w:r>
        <w:t xml:space="preserve">The </w:t>
      </w:r>
      <w:r w:rsidR="00D1786B">
        <w:t>Spitfire Plan Room lists documents that contain bidding plans, drawings, specifications</w:t>
      </w:r>
      <w:r w:rsidR="003F34CD">
        <w:t>, addendums,</w:t>
      </w:r>
      <w:r w:rsidR="00D1786B">
        <w:t xml:space="preserve"> and other project-related information.</w:t>
      </w:r>
    </w:p>
    <w:p w:rsidR="008F617A" w:rsidRDefault="008F617A" w:rsidP="008F617A">
      <w:pPr>
        <w:pStyle w:val="Heading2"/>
      </w:pPr>
      <w:r>
        <w:t>To Access the Plan Room</w:t>
      </w:r>
    </w:p>
    <w:p w:rsidR="008F617A" w:rsidRDefault="008F617A" w:rsidP="008F617A">
      <w:pPr>
        <w:pStyle w:val="BodyTextNumberedList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CA20CE4" wp14:editId="7FD57545">
            <wp:simplePos x="0" y="0"/>
            <wp:positionH relativeFrom="column">
              <wp:posOffset>19050</wp:posOffset>
            </wp:positionH>
            <wp:positionV relativeFrom="paragraph">
              <wp:posOffset>191770</wp:posOffset>
            </wp:positionV>
            <wp:extent cx="5943600" cy="401637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Go to the URL provided to you.  The Login in screen will appear.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8F617A" w:rsidRDefault="008F617A" w:rsidP="008F617A">
      <w:pPr>
        <w:pStyle w:val="BodyTextNumberedList"/>
      </w:pPr>
      <w:r>
        <w:t xml:space="preserve">Type the ID provided in the </w:t>
      </w:r>
      <w:r w:rsidRPr="009D431E">
        <w:rPr>
          <w:b/>
        </w:rPr>
        <w:t>ID</w:t>
      </w:r>
      <w:r>
        <w:t xml:space="preserve"> field and the password in the </w:t>
      </w:r>
      <w:r w:rsidRPr="009D431E">
        <w:rPr>
          <w:b/>
        </w:rPr>
        <w:t>Password</w:t>
      </w:r>
      <w:r>
        <w:t xml:space="preserve"> field.</w:t>
      </w:r>
    </w:p>
    <w:p w:rsidR="008F617A" w:rsidRPr="009D431E" w:rsidRDefault="008F617A" w:rsidP="008F617A">
      <w:pPr>
        <w:pStyle w:val="BodyTextNumberedList"/>
      </w:pPr>
      <w:r>
        <w:t xml:space="preserve">Click the </w:t>
      </w:r>
      <w:r>
        <w:rPr>
          <w:noProof/>
        </w:rPr>
        <w:drawing>
          <wp:inline distT="0" distB="0" distL="0" distR="0" wp14:anchorId="3B00CE3B" wp14:editId="28F47225">
            <wp:extent cx="638175" cy="2286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.The Plan Room will appear: </w:t>
      </w:r>
      <w:r>
        <w:rPr>
          <w:vanish/>
        </w:rPr>
        <w:fldChar w:fldCharType="begin"/>
      </w:r>
      <w:r>
        <w:rPr>
          <w:vanish/>
        </w:rPr>
        <w:instrText xml:space="preserve"> LISTNUM  \l 0 \s 0  </w:instrText>
      </w:r>
      <w:r>
        <w:rPr>
          <w:vanish/>
        </w:rPr>
        <w:fldChar w:fldCharType="end"/>
      </w:r>
    </w:p>
    <w:p w:rsidR="008F617A" w:rsidRDefault="008F617A" w:rsidP="004F406E">
      <w:pPr>
        <w:pStyle w:val="BodyText"/>
      </w:pPr>
    </w:p>
    <w:p w:rsidR="009D431E" w:rsidRDefault="00B5081C" w:rsidP="00BE7FBD">
      <w:r>
        <w:rPr>
          <w:noProof/>
        </w:rPr>
        <w:lastRenderedPageBreak/>
        <w:drawing>
          <wp:inline distT="0" distB="0" distL="0" distR="0" wp14:anchorId="0BB358BA" wp14:editId="7A5F904A">
            <wp:extent cx="5943600" cy="1793875"/>
            <wp:effectExtent l="19050" t="19050" r="19050" b="158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387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BE7FBD" w:rsidRDefault="00BE7FBD" w:rsidP="00BE7FBD">
      <w:pPr>
        <w:pStyle w:val="Heading2"/>
      </w:pPr>
      <w:r>
        <w:t>To Select a Project</w:t>
      </w:r>
    </w:p>
    <w:p w:rsidR="00BE7FBD" w:rsidRDefault="00BE7FBD" w:rsidP="00BE7FBD">
      <w:pPr>
        <w:pStyle w:val="BodyText"/>
      </w:pPr>
      <w:r>
        <w:t>You may have access to more than one project in the Plan Room.  All accessible projects are listed at the top of the dashboard.</w:t>
      </w:r>
    </w:p>
    <w:p w:rsidR="00BE7FBD" w:rsidRDefault="00B5081C" w:rsidP="00BE7FBD">
      <w:r>
        <w:rPr>
          <w:noProof/>
        </w:rPr>
        <w:drawing>
          <wp:inline distT="0" distB="0" distL="0" distR="0" wp14:anchorId="350CC71A" wp14:editId="463EFBE6">
            <wp:extent cx="5943600" cy="2774315"/>
            <wp:effectExtent l="19050" t="19050" r="19050" b="260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31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BE7FBD" w:rsidRDefault="00BE7FBD" w:rsidP="00BE7FBD"/>
    <w:p w:rsidR="00BE7FBD" w:rsidRDefault="00BE7FBD" w:rsidP="00BE7FBD">
      <w:pPr>
        <w:pStyle w:val="BulletBodyText"/>
      </w:pPr>
      <w:r>
        <w:t>Click on the photo of the project you want to select</w:t>
      </w:r>
      <w:r>
        <w:br/>
        <w:t>-or-</w:t>
      </w:r>
      <w:r>
        <w:br/>
        <w:t>Click on the Project Name of the project you want to select.</w:t>
      </w:r>
      <w:r>
        <w:br/>
      </w:r>
      <w:r>
        <w:br/>
        <w:t>The selected project will remain at the top and available documents for that project will be listed below it, for example:</w:t>
      </w:r>
    </w:p>
    <w:p w:rsidR="00BE7FBD" w:rsidRDefault="00B5081C" w:rsidP="00BE7FBD">
      <w:r>
        <w:rPr>
          <w:noProof/>
        </w:rPr>
        <w:lastRenderedPageBreak/>
        <w:drawing>
          <wp:inline distT="0" distB="0" distL="0" distR="0" wp14:anchorId="6645F5CF" wp14:editId="24F402BB">
            <wp:extent cx="5943600" cy="2063115"/>
            <wp:effectExtent l="19050" t="19050" r="19050" b="133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311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BE7FBD" w:rsidRDefault="00BE7FBD" w:rsidP="00BE7FBD">
      <w:pPr>
        <w:pStyle w:val="BulletBodyText"/>
      </w:pPr>
      <w:r>
        <w:t xml:space="preserve">To return to the Project List, click </w:t>
      </w:r>
      <w:r w:rsidR="00B508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pt">
            <v:imagedata r:id="rId14" o:title="collapse"/>
          </v:shape>
        </w:pict>
      </w:r>
      <w:r>
        <w:t xml:space="preserve"> above the photo.</w:t>
      </w:r>
    </w:p>
    <w:p w:rsidR="009927F0" w:rsidRDefault="009927F0" w:rsidP="00BE7FBD">
      <w:pPr>
        <w:pStyle w:val="Heading2"/>
      </w:pPr>
      <w:r>
        <w:t xml:space="preserve">To </w:t>
      </w:r>
      <w:r w:rsidR="00BE7FBD">
        <w:t>D</w:t>
      </w:r>
      <w:r>
        <w:t>ownload</w:t>
      </w:r>
      <w:r w:rsidR="00DA7C78">
        <w:t xml:space="preserve"> </w:t>
      </w:r>
      <w:r w:rsidR="00BE7FBD">
        <w:t>F</w:t>
      </w:r>
      <w:r>
        <w:t xml:space="preserve">iles to </w:t>
      </w:r>
      <w:r w:rsidR="00BE7FBD">
        <w:t>Y</w:t>
      </w:r>
      <w:r>
        <w:t xml:space="preserve">our </w:t>
      </w:r>
      <w:r w:rsidR="00BE7FBD">
        <w:t>C</w:t>
      </w:r>
      <w:r>
        <w:t>omputer</w:t>
      </w:r>
    </w:p>
    <w:p w:rsidR="003F34CD" w:rsidRPr="003F34CD" w:rsidRDefault="003F34CD" w:rsidP="003F34CD">
      <w:pPr>
        <w:pStyle w:val="BodyText"/>
      </w:pPr>
      <w:r>
        <w:t>You can download all attached files onto your computer.</w:t>
      </w:r>
      <w:r w:rsidR="00DA7C78">
        <w:t xml:space="preserve">  The download icon </w:t>
      </w:r>
      <w:r w:rsidR="00B5081C">
        <w:rPr>
          <w:noProof/>
        </w:rPr>
        <w:pict>
          <v:shape id="_x0000_i1026" type="#_x0000_t75" style="width:11.4pt;height:11.4pt">
            <v:imagedata r:id="rId15" o:title="DownloadPackage"/>
          </v:shape>
        </w:pict>
      </w:r>
      <w:r w:rsidR="00DA7C78">
        <w:t xml:space="preserve"> appears on the Plan Room document list.</w:t>
      </w:r>
      <w:r w:rsidR="00AA0FAA">
        <w:t xml:space="preserve">  The download function creates a</w:t>
      </w:r>
      <w:r w:rsidR="00B46980">
        <w:t xml:space="preserve"> compressed</w:t>
      </w:r>
      <w:r w:rsidR="00AA0FAA">
        <w:t xml:space="preserve"> .zip file</w:t>
      </w:r>
      <w:r w:rsidR="00FC08CF">
        <w:t xml:space="preserve"> that contains all the document’s attached files</w:t>
      </w:r>
      <w:r w:rsidR="00AA0FAA">
        <w:t>.</w:t>
      </w:r>
    </w:p>
    <w:p w:rsidR="003434A3" w:rsidRDefault="009927F0" w:rsidP="00BE7FBD">
      <w:pPr>
        <w:pStyle w:val="BodyTextNumberedList"/>
        <w:numPr>
          <w:ilvl w:val="0"/>
          <w:numId w:val="37"/>
        </w:numPr>
      </w:pPr>
      <w:r>
        <w:t>Click</w:t>
      </w:r>
      <w:r w:rsidR="00DA7C78">
        <w:t xml:space="preserve"> </w:t>
      </w:r>
      <w:r w:rsidR="00B5081C">
        <w:rPr>
          <w:noProof/>
        </w:rPr>
        <w:pict>
          <v:shape id="_x0000_i1028" type="#_x0000_t75" style="width:11.4pt;height:11.4pt">
            <v:imagedata r:id="rId15" o:title="DownloadPackage"/>
          </v:shape>
        </w:pict>
      </w:r>
      <w:r>
        <w:t xml:space="preserve"> </w:t>
      </w:r>
      <w:r w:rsidR="00DA7C78">
        <w:t>from the document list</w:t>
      </w:r>
      <w:r>
        <w:t>:</w:t>
      </w:r>
      <w:r w:rsidR="00B5081C">
        <w:br/>
      </w:r>
      <w:r w:rsidR="00B5081C">
        <w:rPr>
          <w:noProof/>
        </w:rPr>
        <w:drawing>
          <wp:inline distT="0" distB="0" distL="0" distR="0" wp14:anchorId="239E171F" wp14:editId="5FBFF05C">
            <wp:extent cx="3703320" cy="594360"/>
            <wp:effectExtent l="19050" t="19050" r="1143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59436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 w:rsidR="00DA7C78">
        <w:br/>
      </w:r>
      <w:r w:rsidR="003434A3">
        <w:t>A dialog box will appear</w:t>
      </w:r>
      <w:r w:rsidR="00AA0FAA">
        <w:t xml:space="preserve">. </w:t>
      </w:r>
    </w:p>
    <w:p w:rsidR="00BA75FB" w:rsidRDefault="00BA75FB" w:rsidP="00BA75FB">
      <w:pPr>
        <w:pStyle w:val="IndentedBullet"/>
      </w:pPr>
      <w:bookmarkStart w:id="0" w:name="_GoBack"/>
      <w:bookmarkEnd w:id="0"/>
      <w:r>
        <w:t xml:space="preserve">Select </w:t>
      </w:r>
      <w:r>
        <w:rPr>
          <w:noProof/>
        </w:rPr>
        <w:drawing>
          <wp:inline distT="0" distB="0" distL="0" distR="0">
            <wp:extent cx="723900" cy="2000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to see the folders within the .zip file saved on</w:t>
      </w:r>
      <w:r w:rsidR="00B46980">
        <w:t xml:space="preserve"> a default location on</w:t>
      </w:r>
      <w:r>
        <w:t xml:space="preserve"> your computer/network.</w:t>
      </w:r>
      <w:r w:rsidR="00B46980">
        <w:t xml:space="preserve">  You can open each folder to find files.</w:t>
      </w:r>
    </w:p>
    <w:p w:rsidR="00220D1A" w:rsidRDefault="00BA75FB" w:rsidP="00BA75FB">
      <w:pPr>
        <w:pStyle w:val="IndentedBullet"/>
      </w:pPr>
      <w:r>
        <w:t xml:space="preserve">Select </w:t>
      </w:r>
      <w:r>
        <w:rPr>
          <w:noProof/>
        </w:rPr>
        <w:drawing>
          <wp:inline distT="0" distB="0" distL="0" distR="0" wp14:anchorId="6312E97B" wp14:editId="6793F65D">
            <wp:extent cx="737143" cy="205714"/>
            <wp:effectExtent l="19050" t="0" r="5807" b="0"/>
            <wp:docPr id="3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43" cy="20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to </w:t>
      </w:r>
      <w:r w:rsidR="00B46980">
        <w:t>indicate</w:t>
      </w:r>
      <w:r>
        <w:t xml:space="preserve"> a </w:t>
      </w:r>
      <w:r w:rsidR="00B46980">
        <w:t xml:space="preserve">different </w:t>
      </w:r>
      <w:r>
        <w:t>location for the .zip file.</w:t>
      </w:r>
    </w:p>
    <w:p w:rsidR="008F617A" w:rsidRDefault="008F617A" w:rsidP="008F617A">
      <w:pPr>
        <w:pStyle w:val="Heading2"/>
      </w:pPr>
      <w:r>
        <w:t>To Log Off and End Your Session</w:t>
      </w:r>
    </w:p>
    <w:p w:rsidR="008F617A" w:rsidRPr="001E4EF9" w:rsidRDefault="008F617A" w:rsidP="008F617A">
      <w:pPr>
        <w:pStyle w:val="BodyTextNumberedList"/>
        <w:numPr>
          <w:ilvl w:val="0"/>
          <w:numId w:val="38"/>
        </w:num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50EDA7F" wp14:editId="65E12655">
            <wp:simplePos x="0" y="0"/>
            <wp:positionH relativeFrom="column">
              <wp:posOffset>1238250</wp:posOffset>
            </wp:positionH>
            <wp:positionV relativeFrom="paragraph">
              <wp:posOffset>154305</wp:posOffset>
            </wp:positionV>
            <wp:extent cx="5086350" cy="8629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Click on the </w:t>
      </w:r>
      <w:r w:rsidRPr="008F617A">
        <w:rPr>
          <w:b/>
        </w:rPr>
        <w:t>Logoff</w:t>
      </w:r>
      <w:r>
        <w:t xml:space="preserve"> link:</w:t>
      </w:r>
      <w:r>
        <w:br/>
      </w:r>
    </w:p>
    <w:p w:rsidR="00B46980" w:rsidRPr="00BA75FB" w:rsidRDefault="00B46980" w:rsidP="00BA75FB">
      <w:pPr>
        <w:pStyle w:val="BodyText"/>
      </w:pPr>
    </w:p>
    <w:sectPr w:rsidR="00B46980" w:rsidRPr="00BA75FB" w:rsidSect="001D0AB2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A9F" w:rsidRDefault="007E0A9F" w:rsidP="00147FE4">
      <w:r>
        <w:separator/>
      </w:r>
    </w:p>
  </w:endnote>
  <w:endnote w:type="continuationSeparator" w:id="0">
    <w:p w:rsidR="007E0A9F" w:rsidRDefault="007E0A9F" w:rsidP="0014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A9F" w:rsidRPr="001B53D8" w:rsidRDefault="007E0A9F" w:rsidP="00147FE4">
    <w:pPr>
      <w:tabs>
        <w:tab w:val="center" w:pos="5040"/>
        <w:tab w:val="right" w:pos="9360"/>
      </w:tabs>
      <w:jc w:val="center"/>
      <w:rPr>
        <w:rFonts w:cs="Arial"/>
        <w:sz w:val="16"/>
      </w:rPr>
    </w:pPr>
    <w:r>
      <w:rPr>
        <w:rFonts w:cs="Arial"/>
        <w:sz w:val="16"/>
      </w:rPr>
      <w:t xml:space="preserve">How to Use the Plan Room - </w:t>
    </w:r>
    <w:r w:rsidR="00147720" w:rsidRPr="00D962D5">
      <w:rPr>
        <w:rFonts w:cs="Arial"/>
        <w:sz w:val="16"/>
      </w:rPr>
      <w:fldChar w:fldCharType="begin"/>
    </w:r>
    <w:r w:rsidRPr="00D962D5">
      <w:rPr>
        <w:rFonts w:cs="Arial"/>
        <w:sz w:val="16"/>
      </w:rPr>
      <w:instrText xml:space="preserve"> PAGE   \* MERGEFORMAT </w:instrText>
    </w:r>
    <w:r w:rsidR="00147720" w:rsidRPr="00D962D5">
      <w:rPr>
        <w:rFonts w:cs="Arial"/>
        <w:sz w:val="16"/>
      </w:rPr>
      <w:fldChar w:fldCharType="separate"/>
    </w:r>
    <w:r w:rsidR="00666DB2">
      <w:rPr>
        <w:rFonts w:cs="Arial"/>
        <w:noProof/>
        <w:sz w:val="16"/>
      </w:rPr>
      <w:t>3</w:t>
    </w:r>
    <w:r w:rsidR="00147720" w:rsidRPr="00D962D5">
      <w:rPr>
        <w:rFonts w:cs="Arial"/>
        <w:sz w:val="16"/>
      </w:rPr>
      <w:fldChar w:fldCharType="end"/>
    </w:r>
    <w:r>
      <w:rPr>
        <w:rFonts w:cs="Arial"/>
        <w:sz w:val="16"/>
      </w:rPr>
      <w:t xml:space="preserve">                                               </w:t>
    </w:r>
    <w:r>
      <w:rPr>
        <w:rFonts w:cs="Arial"/>
        <w:sz w:val="16"/>
      </w:rPr>
      <w:tab/>
      <w:t>(C) Copyright 2010-1</w:t>
    </w:r>
    <w:r w:rsidR="00820BC4">
      <w:rPr>
        <w:rFonts w:cs="Arial"/>
        <w:sz w:val="16"/>
      </w:rPr>
      <w:t>5</w:t>
    </w:r>
    <w:r>
      <w:rPr>
        <w:rFonts w:cs="Arial"/>
        <w:sz w:val="16"/>
      </w:rPr>
      <w:t xml:space="preserve"> Spitfire Management LLC. All Rights Reserved.</w:t>
    </w:r>
  </w:p>
  <w:p w:rsidR="007E0A9F" w:rsidRDefault="007E0A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A9F" w:rsidRDefault="007E0A9F" w:rsidP="00147FE4">
      <w:r>
        <w:separator/>
      </w:r>
    </w:p>
  </w:footnote>
  <w:footnote w:type="continuationSeparator" w:id="0">
    <w:p w:rsidR="007E0A9F" w:rsidRDefault="007E0A9F" w:rsidP="00147F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E6CB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7BE57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E6E7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6F6B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E7482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3858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5185A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4E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75A3D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D7E0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DA6592"/>
    <w:multiLevelType w:val="hybridMultilevel"/>
    <w:tmpl w:val="BF768A34"/>
    <w:lvl w:ilvl="0" w:tplc="04090005">
      <w:start w:val="1"/>
      <w:numFmt w:val="bullet"/>
      <w:lvlText w:val=""/>
      <w:lvlJc w:val="left"/>
      <w:pPr>
        <w:tabs>
          <w:tab w:val="num" w:pos="918"/>
        </w:tabs>
        <w:ind w:left="9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8"/>
        </w:tabs>
        <w:ind w:left="16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8"/>
        </w:tabs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8"/>
        </w:tabs>
        <w:ind w:left="37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8"/>
        </w:tabs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8"/>
        </w:tabs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8"/>
        </w:tabs>
        <w:ind w:left="59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8"/>
        </w:tabs>
        <w:ind w:left="6678" w:hanging="360"/>
      </w:pPr>
      <w:rPr>
        <w:rFonts w:ascii="Wingdings" w:hAnsi="Wingdings" w:hint="default"/>
      </w:rPr>
    </w:lvl>
  </w:abstractNum>
  <w:abstractNum w:abstractNumId="11">
    <w:nsid w:val="080973C1"/>
    <w:multiLevelType w:val="hybridMultilevel"/>
    <w:tmpl w:val="170ED8A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80A2A27"/>
    <w:multiLevelType w:val="hybridMultilevel"/>
    <w:tmpl w:val="AC8E79B4"/>
    <w:lvl w:ilvl="0" w:tplc="AEA47B42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>
    <w:nsid w:val="0C5E16E5"/>
    <w:multiLevelType w:val="hybridMultilevel"/>
    <w:tmpl w:val="13A273D2"/>
    <w:lvl w:ilvl="0" w:tplc="2F9E2618">
      <w:start w:val="1"/>
      <w:numFmt w:val="decimal"/>
      <w:pStyle w:val="BodyTextNumberedList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0CC1317"/>
    <w:multiLevelType w:val="multilevel"/>
    <w:tmpl w:val="28C6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4A411D7"/>
    <w:multiLevelType w:val="hybridMultilevel"/>
    <w:tmpl w:val="48AECA1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56213F1"/>
    <w:multiLevelType w:val="multilevel"/>
    <w:tmpl w:val="7A70B66C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00000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5E76C62"/>
    <w:multiLevelType w:val="multilevel"/>
    <w:tmpl w:val="F12CEC5C"/>
    <w:lvl w:ilvl="0">
      <w:start w:val="1"/>
      <w:numFmt w:val="bullet"/>
      <w:lvlText w:val="Q"/>
      <w:lvlJc w:val="left"/>
      <w:pPr>
        <w:tabs>
          <w:tab w:val="num" w:pos="3240"/>
        </w:tabs>
        <w:ind w:left="3240" w:hanging="360"/>
      </w:pPr>
      <w:rPr>
        <w:rFonts w:ascii="Arial Black" w:hAnsi="Arial Black" w:hint="default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>
    <w:nsid w:val="1A7F3E3C"/>
    <w:multiLevelType w:val="multilevel"/>
    <w:tmpl w:val="9A8A3504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>
    <w:nsid w:val="1B6C425B"/>
    <w:multiLevelType w:val="hybridMultilevel"/>
    <w:tmpl w:val="BE3CBF9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42609BC"/>
    <w:multiLevelType w:val="multilevel"/>
    <w:tmpl w:val="7A70B66C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00000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6C46773"/>
    <w:multiLevelType w:val="hybridMultilevel"/>
    <w:tmpl w:val="F252CF84"/>
    <w:lvl w:ilvl="0" w:tplc="AEA47B42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>
    <w:nsid w:val="2D107D85"/>
    <w:multiLevelType w:val="multilevel"/>
    <w:tmpl w:val="C0C602A2"/>
    <w:lvl w:ilvl="0">
      <w:start w:val="1"/>
      <w:numFmt w:val="bullet"/>
      <w:lvlText w:val="A"/>
      <w:lvlJc w:val="left"/>
      <w:pPr>
        <w:tabs>
          <w:tab w:val="num" w:pos="3240"/>
        </w:tabs>
        <w:ind w:left="3240" w:hanging="360"/>
      </w:pPr>
      <w:rPr>
        <w:rFonts w:ascii="Arial Black" w:hAnsi="Arial Black" w:hint="default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>
    <w:nsid w:val="35EE2A3C"/>
    <w:multiLevelType w:val="hybridMultilevel"/>
    <w:tmpl w:val="E896449A"/>
    <w:lvl w:ilvl="0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4">
    <w:nsid w:val="3A8547A0"/>
    <w:multiLevelType w:val="hybridMultilevel"/>
    <w:tmpl w:val="F77E1D52"/>
    <w:lvl w:ilvl="0" w:tplc="04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25">
    <w:nsid w:val="3E091835"/>
    <w:multiLevelType w:val="hybridMultilevel"/>
    <w:tmpl w:val="C67647B8"/>
    <w:lvl w:ilvl="0" w:tplc="4DC626F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6">
    <w:nsid w:val="3E6F58C6"/>
    <w:multiLevelType w:val="hybridMultilevel"/>
    <w:tmpl w:val="5470E404"/>
    <w:lvl w:ilvl="0" w:tplc="A68021FC">
      <w:start w:val="1"/>
      <w:numFmt w:val="bullet"/>
      <w:lvlText w:val="Q"/>
      <w:lvlJc w:val="left"/>
      <w:pPr>
        <w:tabs>
          <w:tab w:val="num" w:pos="3240"/>
        </w:tabs>
        <w:ind w:left="3240" w:hanging="360"/>
      </w:pPr>
      <w:rPr>
        <w:rFonts w:ascii="Arial Black" w:hAnsi="Arial Black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7">
    <w:nsid w:val="43571E61"/>
    <w:multiLevelType w:val="hybridMultilevel"/>
    <w:tmpl w:val="493C137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7A13FF4"/>
    <w:multiLevelType w:val="hybridMultilevel"/>
    <w:tmpl w:val="0F4AE420"/>
    <w:lvl w:ilvl="0" w:tplc="5F3292D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9">
    <w:nsid w:val="55876293"/>
    <w:multiLevelType w:val="multilevel"/>
    <w:tmpl w:val="F9109190"/>
    <w:lvl w:ilvl="0">
      <w:start w:val="1"/>
      <w:numFmt w:val="bullet"/>
      <w:lvlText w:val="Q"/>
      <w:lvlJc w:val="left"/>
      <w:pPr>
        <w:tabs>
          <w:tab w:val="num" w:pos="720"/>
        </w:tabs>
        <w:ind w:left="720" w:firstLine="360"/>
      </w:pPr>
      <w:rPr>
        <w:rFonts w:ascii="Arial Black" w:hAnsi="Arial Black" w:hint="default"/>
        <w:color w:val="000000"/>
      </w:rPr>
    </w:lvl>
    <w:lvl w:ilvl="1">
      <w:start w:val="1"/>
      <w:numFmt w:val="bullet"/>
      <w:lvlText w:val="A"/>
      <w:lvlJc w:val="left"/>
      <w:pPr>
        <w:tabs>
          <w:tab w:val="num" w:pos="3240"/>
        </w:tabs>
        <w:ind w:left="3240" w:hanging="360"/>
      </w:pPr>
      <w:rPr>
        <w:rFonts w:ascii="Arial Black" w:hAnsi="Arial Black" w:hint="default"/>
        <w:sz w:val="18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>
    <w:nsid w:val="5B4F2634"/>
    <w:multiLevelType w:val="multilevel"/>
    <w:tmpl w:val="C0C602A2"/>
    <w:lvl w:ilvl="0">
      <w:start w:val="1"/>
      <w:numFmt w:val="bullet"/>
      <w:lvlText w:val="A"/>
      <w:lvlJc w:val="left"/>
      <w:pPr>
        <w:tabs>
          <w:tab w:val="num" w:pos="3240"/>
        </w:tabs>
        <w:ind w:left="3240" w:hanging="360"/>
      </w:pPr>
      <w:rPr>
        <w:rFonts w:ascii="Arial Black" w:hAnsi="Arial Black" w:hint="default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1">
    <w:nsid w:val="604D3BEF"/>
    <w:multiLevelType w:val="hybridMultilevel"/>
    <w:tmpl w:val="925A1BA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7472EA"/>
    <w:multiLevelType w:val="hybridMultilevel"/>
    <w:tmpl w:val="834A251A"/>
    <w:lvl w:ilvl="0" w:tplc="AEA47B42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33">
    <w:nsid w:val="7CF22F93"/>
    <w:multiLevelType w:val="hybridMultilevel"/>
    <w:tmpl w:val="2AC054B4"/>
    <w:lvl w:ilvl="0" w:tplc="204C59DC">
      <w:start w:val="1"/>
      <w:numFmt w:val="bullet"/>
      <w:pStyle w:val="BulletBodyTex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pStyle w:val="Indented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4">
    <w:nsid w:val="7D5B6417"/>
    <w:multiLevelType w:val="hybridMultilevel"/>
    <w:tmpl w:val="25C449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3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1"/>
  </w:num>
  <w:num w:numId="15">
    <w:abstractNumId w:val="28"/>
  </w:num>
  <w:num w:numId="16">
    <w:abstractNumId w:val="12"/>
  </w:num>
  <w:num w:numId="17">
    <w:abstractNumId w:val="18"/>
  </w:num>
  <w:num w:numId="18">
    <w:abstractNumId w:val="26"/>
  </w:num>
  <w:num w:numId="19">
    <w:abstractNumId w:val="17"/>
  </w:num>
  <w:num w:numId="20">
    <w:abstractNumId w:val="25"/>
  </w:num>
  <w:num w:numId="21">
    <w:abstractNumId w:val="30"/>
  </w:num>
  <w:num w:numId="22">
    <w:abstractNumId w:val="29"/>
  </w:num>
  <w:num w:numId="23">
    <w:abstractNumId w:val="22"/>
  </w:num>
  <w:num w:numId="24">
    <w:abstractNumId w:val="33"/>
  </w:num>
  <w:num w:numId="25">
    <w:abstractNumId w:val="31"/>
  </w:num>
  <w:num w:numId="26">
    <w:abstractNumId w:val="34"/>
  </w:num>
  <w:num w:numId="27">
    <w:abstractNumId w:val="15"/>
  </w:num>
  <w:num w:numId="28">
    <w:abstractNumId w:val="27"/>
  </w:num>
  <w:num w:numId="29">
    <w:abstractNumId w:val="11"/>
  </w:num>
  <w:num w:numId="30">
    <w:abstractNumId w:val="19"/>
  </w:num>
  <w:num w:numId="31">
    <w:abstractNumId w:val="10"/>
  </w:num>
  <w:num w:numId="32">
    <w:abstractNumId w:val="24"/>
  </w:num>
  <w:num w:numId="33">
    <w:abstractNumId w:val="23"/>
  </w:num>
  <w:num w:numId="34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5">
    <w:abstractNumId w:val="13"/>
  </w:num>
  <w:num w:numId="36">
    <w:abstractNumId w:val="13"/>
    <w:lvlOverride w:ilvl="0">
      <w:startOverride w:val="1"/>
    </w:lvlOverride>
  </w:num>
  <w:num w:numId="37">
    <w:abstractNumId w:val="13"/>
    <w:lvlOverride w:ilvl="0">
      <w:startOverride w:val="1"/>
    </w:lvlOverride>
  </w:num>
  <w:num w:numId="38">
    <w:abstractNumId w:val="1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D25"/>
    <w:rsid w:val="00034F8D"/>
    <w:rsid w:val="00083799"/>
    <w:rsid w:val="000B69BD"/>
    <w:rsid w:val="000C47B5"/>
    <w:rsid w:val="000F5772"/>
    <w:rsid w:val="00147720"/>
    <w:rsid w:val="00147FE4"/>
    <w:rsid w:val="001D0AB2"/>
    <w:rsid w:val="001F0387"/>
    <w:rsid w:val="00220D1A"/>
    <w:rsid w:val="002E5F13"/>
    <w:rsid w:val="00302FB0"/>
    <w:rsid w:val="003434A3"/>
    <w:rsid w:val="003F21D4"/>
    <w:rsid w:val="003F34CD"/>
    <w:rsid w:val="00414525"/>
    <w:rsid w:val="00460E5A"/>
    <w:rsid w:val="00474B1D"/>
    <w:rsid w:val="004F406E"/>
    <w:rsid w:val="00502C37"/>
    <w:rsid w:val="00527025"/>
    <w:rsid w:val="00581D9D"/>
    <w:rsid w:val="00584D92"/>
    <w:rsid w:val="00666DB2"/>
    <w:rsid w:val="00693404"/>
    <w:rsid w:val="00787E71"/>
    <w:rsid w:val="00791DDB"/>
    <w:rsid w:val="007E0A9F"/>
    <w:rsid w:val="007F5F79"/>
    <w:rsid w:val="00820BC4"/>
    <w:rsid w:val="008445B6"/>
    <w:rsid w:val="00876374"/>
    <w:rsid w:val="008E4654"/>
    <w:rsid w:val="008F617A"/>
    <w:rsid w:val="00903477"/>
    <w:rsid w:val="009146F2"/>
    <w:rsid w:val="009516E5"/>
    <w:rsid w:val="009916CA"/>
    <w:rsid w:val="009927F0"/>
    <w:rsid w:val="009C6B24"/>
    <w:rsid w:val="009D431E"/>
    <w:rsid w:val="00A74046"/>
    <w:rsid w:val="00A84284"/>
    <w:rsid w:val="00AA0FAA"/>
    <w:rsid w:val="00AF65DC"/>
    <w:rsid w:val="00B306BD"/>
    <w:rsid w:val="00B46980"/>
    <w:rsid w:val="00B5081C"/>
    <w:rsid w:val="00B55A09"/>
    <w:rsid w:val="00B723F5"/>
    <w:rsid w:val="00BA1D37"/>
    <w:rsid w:val="00BA75FB"/>
    <w:rsid w:val="00BE7FBD"/>
    <w:rsid w:val="00C27B05"/>
    <w:rsid w:val="00C32D25"/>
    <w:rsid w:val="00CC0344"/>
    <w:rsid w:val="00D03D9F"/>
    <w:rsid w:val="00D1786B"/>
    <w:rsid w:val="00D25238"/>
    <w:rsid w:val="00D57FED"/>
    <w:rsid w:val="00D962D5"/>
    <w:rsid w:val="00DA7C78"/>
    <w:rsid w:val="00DD60F4"/>
    <w:rsid w:val="00E2274E"/>
    <w:rsid w:val="00E23E3E"/>
    <w:rsid w:val="00E7406A"/>
    <w:rsid w:val="00E921F8"/>
    <w:rsid w:val="00EB0291"/>
    <w:rsid w:val="00F117EA"/>
    <w:rsid w:val="00F15ECF"/>
    <w:rsid w:val="00F2542B"/>
    <w:rsid w:val="00F54D57"/>
    <w:rsid w:val="00F768AB"/>
    <w:rsid w:val="00FC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81C"/>
    <w:pPr>
      <w:spacing w:after="0" w:line="240" w:lineRule="auto"/>
    </w:pPr>
    <w:rPr>
      <w:rFonts w:ascii="Arial" w:eastAsia="Times New Roman" w:hAnsi="Arial" w:cs="Times New Roman"/>
      <w:sz w:val="20"/>
    </w:rPr>
  </w:style>
  <w:style w:type="paragraph" w:styleId="Heading1">
    <w:name w:val="heading 1"/>
    <w:basedOn w:val="Normal"/>
    <w:next w:val="BodyText"/>
    <w:link w:val="Heading1Char"/>
    <w:qFormat/>
    <w:rsid w:val="00B5081C"/>
    <w:pPr>
      <w:keepNext/>
      <w:pageBreakBefore/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link w:val="Heading2Char"/>
    <w:qFormat/>
    <w:rsid w:val="00B5081C"/>
    <w:pPr>
      <w:keepNext/>
      <w:spacing w:before="240" w:after="60"/>
      <w:ind w:right="7200"/>
      <w:jc w:val="right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5081C"/>
    <w:pPr>
      <w:keepNext/>
      <w:spacing w:before="240" w:after="60"/>
      <w:ind w:right="7200"/>
      <w:jc w:val="right"/>
      <w:outlineLvl w:val="2"/>
    </w:pPr>
    <w:rPr>
      <w:rFonts w:cs="Arial"/>
      <w:b/>
      <w:bCs/>
      <w:sz w:val="24"/>
    </w:rPr>
  </w:style>
  <w:style w:type="paragraph" w:styleId="Heading4">
    <w:name w:val="heading 4"/>
    <w:basedOn w:val="Heading3"/>
    <w:next w:val="BodyText"/>
    <w:link w:val="Heading4Char"/>
    <w:qFormat/>
    <w:rsid w:val="00B5081C"/>
    <w:pPr>
      <w:ind w:left="2880" w:right="0"/>
      <w:jc w:val="left"/>
      <w:outlineLvl w:val="3"/>
    </w:pPr>
    <w:rPr>
      <w:sz w:val="22"/>
      <w:szCs w:val="28"/>
    </w:rPr>
  </w:style>
  <w:style w:type="character" w:default="1" w:styleId="DefaultParagraphFont">
    <w:name w:val="Default Paragraph Font"/>
    <w:semiHidden/>
    <w:rsid w:val="00B5081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B5081C"/>
  </w:style>
  <w:style w:type="character" w:customStyle="1" w:styleId="Heading1Char">
    <w:name w:val="Heading 1 Char"/>
    <w:basedOn w:val="DefaultParagraphFont"/>
    <w:link w:val="Heading1"/>
    <w:rsid w:val="00C32D25"/>
    <w:rPr>
      <w:rFonts w:ascii="Arial" w:eastAsia="Times New Roman" w:hAnsi="Arial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C32D25"/>
    <w:rPr>
      <w:rFonts w:ascii="Arial" w:eastAsia="Times New Roman" w:hAnsi="Arial" w:cs="Arial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5081C"/>
    <w:rPr>
      <w:rFonts w:ascii="Arial" w:eastAsia="Times New Roman" w:hAnsi="Arial" w:cs="Arial"/>
      <w:b/>
      <w:bCs/>
      <w:sz w:val="24"/>
    </w:rPr>
  </w:style>
  <w:style w:type="character" w:customStyle="1" w:styleId="Heading4Char">
    <w:name w:val="Heading 4 Char"/>
    <w:basedOn w:val="DefaultParagraphFont"/>
    <w:link w:val="Heading4"/>
    <w:rsid w:val="00C32D25"/>
    <w:rPr>
      <w:rFonts w:ascii="Arial" w:eastAsia="Times New Roman" w:hAnsi="Arial" w:cs="Arial"/>
      <w:b/>
      <w:bCs/>
      <w:szCs w:val="28"/>
    </w:rPr>
  </w:style>
  <w:style w:type="paragraph" w:customStyle="1" w:styleId="Sub-head">
    <w:name w:val="Sub-head"/>
    <w:basedOn w:val="Normal"/>
    <w:next w:val="BodyText"/>
    <w:rsid w:val="00B5081C"/>
    <w:pPr>
      <w:keepNext/>
      <w:ind w:left="2880"/>
    </w:pPr>
    <w:rPr>
      <w:b/>
    </w:rPr>
  </w:style>
  <w:style w:type="paragraph" w:styleId="BodyText">
    <w:name w:val="Body Text"/>
    <w:basedOn w:val="Normal"/>
    <w:link w:val="BodyTextChar"/>
    <w:rsid w:val="00B5081C"/>
    <w:pPr>
      <w:spacing w:after="120"/>
      <w:ind w:left="2880"/>
    </w:pPr>
  </w:style>
  <w:style w:type="character" w:customStyle="1" w:styleId="BodyTextChar">
    <w:name w:val="Body Text Char"/>
    <w:basedOn w:val="DefaultParagraphFont"/>
    <w:link w:val="BodyText"/>
    <w:rsid w:val="00B5081C"/>
    <w:rPr>
      <w:rFonts w:ascii="Arial" w:eastAsia="Times New Roman" w:hAnsi="Arial" w:cs="Times New Roman"/>
      <w:sz w:val="20"/>
    </w:rPr>
  </w:style>
  <w:style w:type="paragraph" w:styleId="TOC1">
    <w:name w:val="toc 1"/>
    <w:basedOn w:val="Normal"/>
    <w:next w:val="Normal"/>
    <w:autoRedefine/>
    <w:uiPriority w:val="39"/>
    <w:rsid w:val="00B5081C"/>
    <w:pPr>
      <w:tabs>
        <w:tab w:val="right" w:leader="dot" w:pos="9360"/>
      </w:tabs>
      <w:spacing w:before="120"/>
      <w:ind w:left="2880"/>
    </w:pPr>
    <w:rPr>
      <w:b/>
    </w:rPr>
  </w:style>
  <w:style w:type="character" w:styleId="Hyperlink">
    <w:name w:val="Hyperlink"/>
    <w:basedOn w:val="DefaultParagraphFont"/>
    <w:uiPriority w:val="99"/>
    <w:rsid w:val="00B508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B5081C"/>
    <w:pPr>
      <w:pBdr>
        <w:left w:val="dotted" w:sz="4" w:space="4" w:color="auto"/>
      </w:pBdr>
      <w:spacing w:before="240" w:after="60"/>
      <w:ind w:left="3600"/>
      <w:outlineLvl w:val="0"/>
    </w:pPr>
    <w:rPr>
      <w:rFonts w:cs="Arial"/>
      <w:b/>
      <w:bCs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C32D25"/>
    <w:rPr>
      <w:rFonts w:ascii="Arial" w:eastAsia="Times New Roman" w:hAnsi="Arial" w:cs="Arial"/>
      <w:b/>
      <w:bCs/>
      <w:kern w:val="28"/>
      <w:sz w:val="48"/>
      <w:szCs w:val="48"/>
    </w:rPr>
  </w:style>
  <w:style w:type="paragraph" w:styleId="TOC2">
    <w:name w:val="toc 2"/>
    <w:basedOn w:val="Normal"/>
    <w:next w:val="Normal"/>
    <w:semiHidden/>
    <w:rsid w:val="00B5081C"/>
    <w:pPr>
      <w:tabs>
        <w:tab w:val="right" w:leader="dot" w:pos="9360"/>
      </w:tabs>
      <w:ind w:left="2880"/>
    </w:pPr>
    <w:rPr>
      <w:noProof/>
    </w:rPr>
  </w:style>
  <w:style w:type="character" w:styleId="FollowedHyperlink">
    <w:name w:val="FollowedHyperlink"/>
    <w:basedOn w:val="DefaultParagraphFont"/>
    <w:rsid w:val="00B5081C"/>
    <w:rPr>
      <w:color w:val="800080"/>
      <w:u w:val="single"/>
    </w:rPr>
  </w:style>
  <w:style w:type="paragraph" w:customStyle="1" w:styleId="TableHeaders">
    <w:name w:val="Table Headers"/>
    <w:basedOn w:val="Normal"/>
    <w:rsid w:val="00B5081C"/>
    <w:rPr>
      <w:b/>
      <w:i/>
    </w:rPr>
  </w:style>
  <w:style w:type="paragraph" w:customStyle="1" w:styleId="TableText">
    <w:name w:val="Table Text"/>
    <w:basedOn w:val="Normal"/>
    <w:rsid w:val="00B5081C"/>
    <w:rPr>
      <w:rFonts w:ascii="Arial Narrow" w:hAnsi="Arial Narrow"/>
      <w:bCs/>
      <w:szCs w:val="20"/>
    </w:rPr>
  </w:style>
  <w:style w:type="paragraph" w:customStyle="1" w:styleId="Subtitle1">
    <w:name w:val="Subtitle1"/>
    <w:basedOn w:val="Title"/>
    <w:rsid w:val="00DD60F4"/>
    <w:rPr>
      <w:sz w:val="24"/>
    </w:rPr>
  </w:style>
  <w:style w:type="paragraph" w:styleId="TOC3">
    <w:name w:val="toc 3"/>
    <w:basedOn w:val="TOC2"/>
    <w:next w:val="Normal"/>
    <w:autoRedefine/>
    <w:semiHidden/>
    <w:rsid w:val="00B5081C"/>
    <w:pPr>
      <w:ind w:left="3240"/>
    </w:pPr>
  </w:style>
  <w:style w:type="paragraph" w:styleId="Header">
    <w:name w:val="header"/>
    <w:basedOn w:val="Normal"/>
    <w:link w:val="HeaderChar"/>
    <w:rsid w:val="00B508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32D25"/>
    <w:rPr>
      <w:rFonts w:ascii="Arial" w:eastAsia="Times New Roman" w:hAnsi="Arial" w:cs="Times New Roman"/>
      <w:sz w:val="20"/>
    </w:rPr>
  </w:style>
  <w:style w:type="paragraph" w:styleId="Footer">
    <w:name w:val="footer"/>
    <w:basedOn w:val="Normal"/>
    <w:link w:val="FooterChar"/>
    <w:rsid w:val="00B508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32D25"/>
    <w:rPr>
      <w:rFonts w:ascii="Arial" w:eastAsia="Times New Roman" w:hAnsi="Arial" w:cs="Times New Roman"/>
      <w:sz w:val="20"/>
    </w:rPr>
  </w:style>
  <w:style w:type="paragraph" w:customStyle="1" w:styleId="BulletBodyText">
    <w:name w:val="Bullet Body Text"/>
    <w:basedOn w:val="BodyText"/>
    <w:rsid w:val="00B5081C"/>
    <w:pPr>
      <w:numPr>
        <w:numId w:val="24"/>
      </w:numPr>
    </w:pPr>
  </w:style>
  <w:style w:type="table" w:styleId="TableGrid">
    <w:name w:val="Table Grid"/>
    <w:basedOn w:val="TableNormal"/>
    <w:rsid w:val="00B50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B508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5081C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32D25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508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32D25"/>
    <w:rPr>
      <w:rFonts w:ascii="Arial" w:eastAsia="Times New Roman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B50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32D25"/>
    <w:rPr>
      <w:rFonts w:ascii="Tahoma" w:eastAsia="Times New Roman" w:hAnsi="Tahoma" w:cs="Tahoma"/>
      <w:sz w:val="16"/>
      <w:szCs w:val="16"/>
    </w:rPr>
  </w:style>
  <w:style w:type="paragraph" w:customStyle="1" w:styleId="TipHeader">
    <w:name w:val="Tip Header"/>
    <w:basedOn w:val="Normal"/>
    <w:rsid w:val="00B5081C"/>
    <w:pPr>
      <w:shd w:val="clear" w:color="auto" w:fill="000000"/>
    </w:pPr>
    <w:rPr>
      <w:rFonts w:ascii="Times New Roman" w:hAnsi="Times New Roman"/>
      <w:b/>
      <w:smallCaps/>
      <w:color w:val="FFFFFF"/>
      <w:sz w:val="24"/>
      <w:szCs w:val="20"/>
    </w:rPr>
  </w:style>
  <w:style w:type="paragraph" w:customStyle="1" w:styleId="TipText">
    <w:name w:val="Tip Text"/>
    <w:basedOn w:val="Normal"/>
    <w:rsid w:val="00B5081C"/>
    <w:rPr>
      <w:rFonts w:ascii="Arial Narrow" w:hAnsi="Arial Narrow"/>
      <w:szCs w:val="20"/>
    </w:rPr>
  </w:style>
  <w:style w:type="paragraph" w:customStyle="1" w:styleId="HowToHeader">
    <w:name w:val="How To Header"/>
    <w:basedOn w:val="BodyText"/>
    <w:rsid w:val="00B5081C"/>
    <w:rPr>
      <w:b/>
    </w:rPr>
  </w:style>
  <w:style w:type="paragraph" w:customStyle="1" w:styleId="BubbleText">
    <w:name w:val="Bubble Text"/>
    <w:basedOn w:val="Normal"/>
    <w:rsid w:val="00B5081C"/>
    <w:rPr>
      <w:rFonts w:ascii="Times New Roman" w:hAnsi="Times New Roman"/>
      <w:sz w:val="18"/>
      <w:szCs w:val="18"/>
    </w:rPr>
  </w:style>
  <w:style w:type="paragraph" w:customStyle="1" w:styleId="InfoBoxText">
    <w:name w:val="Info Box Text"/>
    <w:basedOn w:val="Normal"/>
    <w:rsid w:val="00B5081C"/>
    <w:rPr>
      <w:sz w:val="16"/>
      <w:szCs w:val="20"/>
    </w:rPr>
  </w:style>
  <w:style w:type="paragraph" w:customStyle="1" w:styleId="BodyTextNumberedList">
    <w:name w:val="Body Text Numbered List"/>
    <w:basedOn w:val="BodyText"/>
    <w:link w:val="BodyTextNumberedListChar"/>
    <w:rsid w:val="00B5081C"/>
    <w:pPr>
      <w:numPr>
        <w:numId w:val="35"/>
      </w:numPr>
    </w:pPr>
  </w:style>
  <w:style w:type="paragraph" w:customStyle="1" w:styleId="TableTextLarger">
    <w:name w:val="Table Text Larger"/>
    <w:basedOn w:val="TableText"/>
    <w:rsid w:val="00B5081C"/>
    <w:rPr>
      <w:rFonts w:ascii="Arial" w:hAnsi="Arial"/>
    </w:rPr>
  </w:style>
  <w:style w:type="paragraph" w:customStyle="1" w:styleId="IndentedBullet">
    <w:name w:val="Indented Bullet"/>
    <w:basedOn w:val="BulletBodyText"/>
    <w:rsid w:val="00B5081C"/>
    <w:pPr>
      <w:numPr>
        <w:ilvl w:val="1"/>
      </w:numPr>
    </w:pPr>
  </w:style>
  <w:style w:type="paragraph" w:customStyle="1" w:styleId="TrainDocHeader">
    <w:name w:val="TrainDoc Header"/>
    <w:basedOn w:val="TableTextLarger"/>
    <w:autoRedefine/>
    <w:qFormat/>
    <w:rsid w:val="00B5081C"/>
    <w:pPr>
      <w:shd w:val="clear" w:color="auto" w:fill="17365D"/>
    </w:pPr>
    <w:rPr>
      <w:sz w:val="36"/>
      <w:szCs w:val="36"/>
    </w:rPr>
  </w:style>
  <w:style w:type="paragraph" w:styleId="TOC4">
    <w:name w:val="toc 4"/>
    <w:basedOn w:val="TOC3"/>
    <w:next w:val="Normal"/>
    <w:autoRedefine/>
    <w:rsid w:val="00B5081C"/>
    <w:pPr>
      <w:ind w:left="3600"/>
    </w:pPr>
  </w:style>
  <w:style w:type="character" w:customStyle="1" w:styleId="BodyTextNumberedListChar">
    <w:name w:val="Body Text Numbered List Char"/>
    <w:basedOn w:val="BodyTextChar"/>
    <w:link w:val="BodyTextNumberedList"/>
    <w:rsid w:val="00C32D25"/>
    <w:rPr>
      <w:rFonts w:ascii="Arial" w:eastAsia="Times New Roman" w:hAnsi="Arial" w:cs="Times New Roman"/>
      <w:sz w:val="20"/>
    </w:rPr>
  </w:style>
  <w:style w:type="paragraph" w:customStyle="1" w:styleId="Subtitle2">
    <w:name w:val="Subtitle2"/>
    <w:basedOn w:val="Title"/>
    <w:rsid w:val="00693404"/>
    <w:rPr>
      <w:sz w:val="24"/>
    </w:rPr>
  </w:style>
  <w:style w:type="paragraph" w:customStyle="1" w:styleId="Subtitle3">
    <w:name w:val="Subtitle3"/>
    <w:basedOn w:val="Title"/>
    <w:rsid w:val="008F617A"/>
    <w:rPr>
      <w:sz w:val="24"/>
    </w:rPr>
  </w:style>
  <w:style w:type="paragraph" w:customStyle="1" w:styleId="Subtitle4">
    <w:name w:val="Subtitle4"/>
    <w:basedOn w:val="Title"/>
    <w:rsid w:val="00D25238"/>
    <w:rPr>
      <w:sz w:val="24"/>
    </w:rPr>
  </w:style>
  <w:style w:type="paragraph" w:customStyle="1" w:styleId="Subtitle5">
    <w:name w:val="Subtitle5"/>
    <w:basedOn w:val="Title"/>
    <w:rsid w:val="009516E5"/>
    <w:rPr>
      <w:sz w:val="24"/>
    </w:rPr>
  </w:style>
  <w:style w:type="paragraph" w:customStyle="1" w:styleId="SubTitle">
    <w:name w:val="SubTitle"/>
    <w:basedOn w:val="Title"/>
    <w:rsid w:val="00B5081C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81C"/>
    <w:pPr>
      <w:spacing w:after="0" w:line="240" w:lineRule="auto"/>
    </w:pPr>
    <w:rPr>
      <w:rFonts w:ascii="Arial" w:eastAsia="Times New Roman" w:hAnsi="Arial" w:cs="Times New Roman"/>
      <w:sz w:val="20"/>
    </w:rPr>
  </w:style>
  <w:style w:type="paragraph" w:styleId="Heading1">
    <w:name w:val="heading 1"/>
    <w:basedOn w:val="Normal"/>
    <w:next w:val="BodyText"/>
    <w:link w:val="Heading1Char"/>
    <w:qFormat/>
    <w:rsid w:val="00B5081C"/>
    <w:pPr>
      <w:keepNext/>
      <w:pageBreakBefore/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link w:val="Heading2Char"/>
    <w:qFormat/>
    <w:rsid w:val="00B5081C"/>
    <w:pPr>
      <w:keepNext/>
      <w:spacing w:before="240" w:after="60"/>
      <w:ind w:right="7200"/>
      <w:jc w:val="right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5081C"/>
    <w:pPr>
      <w:keepNext/>
      <w:spacing w:before="240" w:after="60"/>
      <w:ind w:right="7200"/>
      <w:jc w:val="right"/>
      <w:outlineLvl w:val="2"/>
    </w:pPr>
    <w:rPr>
      <w:rFonts w:cs="Arial"/>
      <w:b/>
      <w:bCs/>
      <w:sz w:val="24"/>
    </w:rPr>
  </w:style>
  <w:style w:type="paragraph" w:styleId="Heading4">
    <w:name w:val="heading 4"/>
    <w:basedOn w:val="Heading3"/>
    <w:next w:val="BodyText"/>
    <w:link w:val="Heading4Char"/>
    <w:qFormat/>
    <w:rsid w:val="00B5081C"/>
    <w:pPr>
      <w:ind w:left="2880" w:right="0"/>
      <w:jc w:val="left"/>
      <w:outlineLvl w:val="3"/>
    </w:pPr>
    <w:rPr>
      <w:sz w:val="22"/>
      <w:szCs w:val="28"/>
    </w:rPr>
  </w:style>
  <w:style w:type="character" w:default="1" w:styleId="DefaultParagraphFont">
    <w:name w:val="Default Paragraph Font"/>
    <w:semiHidden/>
    <w:rsid w:val="00B5081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B5081C"/>
  </w:style>
  <w:style w:type="character" w:customStyle="1" w:styleId="Heading1Char">
    <w:name w:val="Heading 1 Char"/>
    <w:basedOn w:val="DefaultParagraphFont"/>
    <w:link w:val="Heading1"/>
    <w:rsid w:val="00C32D25"/>
    <w:rPr>
      <w:rFonts w:ascii="Arial" w:eastAsia="Times New Roman" w:hAnsi="Arial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C32D25"/>
    <w:rPr>
      <w:rFonts w:ascii="Arial" w:eastAsia="Times New Roman" w:hAnsi="Arial" w:cs="Arial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5081C"/>
    <w:rPr>
      <w:rFonts w:ascii="Arial" w:eastAsia="Times New Roman" w:hAnsi="Arial" w:cs="Arial"/>
      <w:b/>
      <w:bCs/>
      <w:sz w:val="24"/>
    </w:rPr>
  </w:style>
  <w:style w:type="character" w:customStyle="1" w:styleId="Heading4Char">
    <w:name w:val="Heading 4 Char"/>
    <w:basedOn w:val="DefaultParagraphFont"/>
    <w:link w:val="Heading4"/>
    <w:rsid w:val="00C32D25"/>
    <w:rPr>
      <w:rFonts w:ascii="Arial" w:eastAsia="Times New Roman" w:hAnsi="Arial" w:cs="Arial"/>
      <w:b/>
      <w:bCs/>
      <w:szCs w:val="28"/>
    </w:rPr>
  </w:style>
  <w:style w:type="paragraph" w:customStyle="1" w:styleId="Sub-head">
    <w:name w:val="Sub-head"/>
    <w:basedOn w:val="Normal"/>
    <w:next w:val="BodyText"/>
    <w:rsid w:val="00B5081C"/>
    <w:pPr>
      <w:keepNext/>
      <w:ind w:left="2880"/>
    </w:pPr>
    <w:rPr>
      <w:b/>
    </w:rPr>
  </w:style>
  <w:style w:type="paragraph" w:styleId="BodyText">
    <w:name w:val="Body Text"/>
    <w:basedOn w:val="Normal"/>
    <w:link w:val="BodyTextChar"/>
    <w:rsid w:val="00B5081C"/>
    <w:pPr>
      <w:spacing w:after="120"/>
      <w:ind w:left="2880"/>
    </w:pPr>
  </w:style>
  <w:style w:type="character" w:customStyle="1" w:styleId="BodyTextChar">
    <w:name w:val="Body Text Char"/>
    <w:basedOn w:val="DefaultParagraphFont"/>
    <w:link w:val="BodyText"/>
    <w:rsid w:val="00B5081C"/>
    <w:rPr>
      <w:rFonts w:ascii="Arial" w:eastAsia="Times New Roman" w:hAnsi="Arial" w:cs="Times New Roman"/>
      <w:sz w:val="20"/>
    </w:rPr>
  </w:style>
  <w:style w:type="paragraph" w:styleId="TOC1">
    <w:name w:val="toc 1"/>
    <w:basedOn w:val="Normal"/>
    <w:next w:val="Normal"/>
    <w:autoRedefine/>
    <w:uiPriority w:val="39"/>
    <w:rsid w:val="00B5081C"/>
    <w:pPr>
      <w:tabs>
        <w:tab w:val="right" w:leader="dot" w:pos="9360"/>
      </w:tabs>
      <w:spacing w:before="120"/>
      <w:ind w:left="2880"/>
    </w:pPr>
    <w:rPr>
      <w:b/>
    </w:rPr>
  </w:style>
  <w:style w:type="character" w:styleId="Hyperlink">
    <w:name w:val="Hyperlink"/>
    <w:basedOn w:val="DefaultParagraphFont"/>
    <w:uiPriority w:val="99"/>
    <w:rsid w:val="00B508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B5081C"/>
    <w:pPr>
      <w:pBdr>
        <w:left w:val="dotted" w:sz="4" w:space="4" w:color="auto"/>
      </w:pBdr>
      <w:spacing w:before="240" w:after="60"/>
      <w:ind w:left="3600"/>
      <w:outlineLvl w:val="0"/>
    </w:pPr>
    <w:rPr>
      <w:rFonts w:cs="Arial"/>
      <w:b/>
      <w:bCs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C32D25"/>
    <w:rPr>
      <w:rFonts w:ascii="Arial" w:eastAsia="Times New Roman" w:hAnsi="Arial" w:cs="Arial"/>
      <w:b/>
      <w:bCs/>
      <w:kern w:val="28"/>
      <w:sz w:val="48"/>
      <w:szCs w:val="48"/>
    </w:rPr>
  </w:style>
  <w:style w:type="paragraph" w:styleId="TOC2">
    <w:name w:val="toc 2"/>
    <w:basedOn w:val="Normal"/>
    <w:next w:val="Normal"/>
    <w:semiHidden/>
    <w:rsid w:val="00B5081C"/>
    <w:pPr>
      <w:tabs>
        <w:tab w:val="right" w:leader="dot" w:pos="9360"/>
      </w:tabs>
      <w:ind w:left="2880"/>
    </w:pPr>
    <w:rPr>
      <w:noProof/>
    </w:rPr>
  </w:style>
  <w:style w:type="character" w:styleId="FollowedHyperlink">
    <w:name w:val="FollowedHyperlink"/>
    <w:basedOn w:val="DefaultParagraphFont"/>
    <w:rsid w:val="00B5081C"/>
    <w:rPr>
      <w:color w:val="800080"/>
      <w:u w:val="single"/>
    </w:rPr>
  </w:style>
  <w:style w:type="paragraph" w:customStyle="1" w:styleId="TableHeaders">
    <w:name w:val="Table Headers"/>
    <w:basedOn w:val="Normal"/>
    <w:rsid w:val="00B5081C"/>
    <w:rPr>
      <w:b/>
      <w:i/>
    </w:rPr>
  </w:style>
  <w:style w:type="paragraph" w:customStyle="1" w:styleId="TableText">
    <w:name w:val="Table Text"/>
    <w:basedOn w:val="Normal"/>
    <w:rsid w:val="00B5081C"/>
    <w:rPr>
      <w:rFonts w:ascii="Arial Narrow" w:hAnsi="Arial Narrow"/>
      <w:bCs/>
      <w:szCs w:val="20"/>
    </w:rPr>
  </w:style>
  <w:style w:type="paragraph" w:customStyle="1" w:styleId="Subtitle1">
    <w:name w:val="Subtitle1"/>
    <w:basedOn w:val="Title"/>
    <w:rsid w:val="00DD60F4"/>
    <w:rPr>
      <w:sz w:val="24"/>
    </w:rPr>
  </w:style>
  <w:style w:type="paragraph" w:styleId="TOC3">
    <w:name w:val="toc 3"/>
    <w:basedOn w:val="TOC2"/>
    <w:next w:val="Normal"/>
    <w:autoRedefine/>
    <w:semiHidden/>
    <w:rsid w:val="00B5081C"/>
    <w:pPr>
      <w:ind w:left="3240"/>
    </w:pPr>
  </w:style>
  <w:style w:type="paragraph" w:styleId="Header">
    <w:name w:val="header"/>
    <w:basedOn w:val="Normal"/>
    <w:link w:val="HeaderChar"/>
    <w:rsid w:val="00B508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32D25"/>
    <w:rPr>
      <w:rFonts w:ascii="Arial" w:eastAsia="Times New Roman" w:hAnsi="Arial" w:cs="Times New Roman"/>
      <w:sz w:val="20"/>
    </w:rPr>
  </w:style>
  <w:style w:type="paragraph" w:styleId="Footer">
    <w:name w:val="footer"/>
    <w:basedOn w:val="Normal"/>
    <w:link w:val="FooterChar"/>
    <w:rsid w:val="00B508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32D25"/>
    <w:rPr>
      <w:rFonts w:ascii="Arial" w:eastAsia="Times New Roman" w:hAnsi="Arial" w:cs="Times New Roman"/>
      <w:sz w:val="20"/>
    </w:rPr>
  </w:style>
  <w:style w:type="paragraph" w:customStyle="1" w:styleId="BulletBodyText">
    <w:name w:val="Bullet Body Text"/>
    <w:basedOn w:val="BodyText"/>
    <w:rsid w:val="00B5081C"/>
    <w:pPr>
      <w:numPr>
        <w:numId w:val="24"/>
      </w:numPr>
    </w:pPr>
  </w:style>
  <w:style w:type="table" w:styleId="TableGrid">
    <w:name w:val="Table Grid"/>
    <w:basedOn w:val="TableNormal"/>
    <w:rsid w:val="00B50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B508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5081C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32D25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508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32D25"/>
    <w:rPr>
      <w:rFonts w:ascii="Arial" w:eastAsia="Times New Roman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B50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32D25"/>
    <w:rPr>
      <w:rFonts w:ascii="Tahoma" w:eastAsia="Times New Roman" w:hAnsi="Tahoma" w:cs="Tahoma"/>
      <w:sz w:val="16"/>
      <w:szCs w:val="16"/>
    </w:rPr>
  </w:style>
  <w:style w:type="paragraph" w:customStyle="1" w:styleId="TipHeader">
    <w:name w:val="Tip Header"/>
    <w:basedOn w:val="Normal"/>
    <w:rsid w:val="00B5081C"/>
    <w:pPr>
      <w:shd w:val="clear" w:color="auto" w:fill="000000"/>
    </w:pPr>
    <w:rPr>
      <w:rFonts w:ascii="Times New Roman" w:hAnsi="Times New Roman"/>
      <w:b/>
      <w:smallCaps/>
      <w:color w:val="FFFFFF"/>
      <w:sz w:val="24"/>
      <w:szCs w:val="20"/>
    </w:rPr>
  </w:style>
  <w:style w:type="paragraph" w:customStyle="1" w:styleId="TipText">
    <w:name w:val="Tip Text"/>
    <w:basedOn w:val="Normal"/>
    <w:rsid w:val="00B5081C"/>
    <w:rPr>
      <w:rFonts w:ascii="Arial Narrow" w:hAnsi="Arial Narrow"/>
      <w:szCs w:val="20"/>
    </w:rPr>
  </w:style>
  <w:style w:type="paragraph" w:customStyle="1" w:styleId="HowToHeader">
    <w:name w:val="How To Header"/>
    <w:basedOn w:val="BodyText"/>
    <w:rsid w:val="00B5081C"/>
    <w:rPr>
      <w:b/>
    </w:rPr>
  </w:style>
  <w:style w:type="paragraph" w:customStyle="1" w:styleId="BubbleText">
    <w:name w:val="Bubble Text"/>
    <w:basedOn w:val="Normal"/>
    <w:rsid w:val="00B5081C"/>
    <w:rPr>
      <w:rFonts w:ascii="Times New Roman" w:hAnsi="Times New Roman"/>
      <w:sz w:val="18"/>
      <w:szCs w:val="18"/>
    </w:rPr>
  </w:style>
  <w:style w:type="paragraph" w:customStyle="1" w:styleId="InfoBoxText">
    <w:name w:val="Info Box Text"/>
    <w:basedOn w:val="Normal"/>
    <w:rsid w:val="00B5081C"/>
    <w:rPr>
      <w:sz w:val="16"/>
      <w:szCs w:val="20"/>
    </w:rPr>
  </w:style>
  <w:style w:type="paragraph" w:customStyle="1" w:styleId="BodyTextNumberedList">
    <w:name w:val="Body Text Numbered List"/>
    <w:basedOn w:val="BodyText"/>
    <w:link w:val="BodyTextNumberedListChar"/>
    <w:rsid w:val="00B5081C"/>
    <w:pPr>
      <w:numPr>
        <w:numId w:val="35"/>
      </w:numPr>
    </w:pPr>
  </w:style>
  <w:style w:type="paragraph" w:customStyle="1" w:styleId="TableTextLarger">
    <w:name w:val="Table Text Larger"/>
    <w:basedOn w:val="TableText"/>
    <w:rsid w:val="00B5081C"/>
    <w:rPr>
      <w:rFonts w:ascii="Arial" w:hAnsi="Arial"/>
    </w:rPr>
  </w:style>
  <w:style w:type="paragraph" w:customStyle="1" w:styleId="IndentedBullet">
    <w:name w:val="Indented Bullet"/>
    <w:basedOn w:val="BulletBodyText"/>
    <w:rsid w:val="00B5081C"/>
    <w:pPr>
      <w:numPr>
        <w:ilvl w:val="1"/>
      </w:numPr>
    </w:pPr>
  </w:style>
  <w:style w:type="paragraph" w:customStyle="1" w:styleId="TrainDocHeader">
    <w:name w:val="TrainDoc Header"/>
    <w:basedOn w:val="TableTextLarger"/>
    <w:autoRedefine/>
    <w:qFormat/>
    <w:rsid w:val="00B5081C"/>
    <w:pPr>
      <w:shd w:val="clear" w:color="auto" w:fill="17365D"/>
    </w:pPr>
    <w:rPr>
      <w:sz w:val="36"/>
      <w:szCs w:val="36"/>
    </w:rPr>
  </w:style>
  <w:style w:type="paragraph" w:styleId="TOC4">
    <w:name w:val="toc 4"/>
    <w:basedOn w:val="TOC3"/>
    <w:next w:val="Normal"/>
    <w:autoRedefine/>
    <w:rsid w:val="00B5081C"/>
    <w:pPr>
      <w:ind w:left="3600"/>
    </w:pPr>
  </w:style>
  <w:style w:type="character" w:customStyle="1" w:styleId="BodyTextNumberedListChar">
    <w:name w:val="Body Text Numbered List Char"/>
    <w:basedOn w:val="BodyTextChar"/>
    <w:link w:val="BodyTextNumberedList"/>
    <w:rsid w:val="00C32D25"/>
    <w:rPr>
      <w:rFonts w:ascii="Arial" w:eastAsia="Times New Roman" w:hAnsi="Arial" w:cs="Times New Roman"/>
      <w:sz w:val="20"/>
    </w:rPr>
  </w:style>
  <w:style w:type="paragraph" w:customStyle="1" w:styleId="Subtitle2">
    <w:name w:val="Subtitle2"/>
    <w:basedOn w:val="Title"/>
    <w:rsid w:val="00693404"/>
    <w:rPr>
      <w:sz w:val="24"/>
    </w:rPr>
  </w:style>
  <w:style w:type="paragraph" w:customStyle="1" w:styleId="Subtitle3">
    <w:name w:val="Subtitle3"/>
    <w:basedOn w:val="Title"/>
    <w:rsid w:val="008F617A"/>
    <w:rPr>
      <w:sz w:val="24"/>
    </w:rPr>
  </w:style>
  <w:style w:type="paragraph" w:customStyle="1" w:styleId="Subtitle4">
    <w:name w:val="Subtitle4"/>
    <w:basedOn w:val="Title"/>
    <w:rsid w:val="00D25238"/>
    <w:rPr>
      <w:sz w:val="24"/>
    </w:rPr>
  </w:style>
  <w:style w:type="paragraph" w:customStyle="1" w:styleId="Subtitle5">
    <w:name w:val="Subtitle5"/>
    <w:basedOn w:val="Title"/>
    <w:rsid w:val="009516E5"/>
    <w:rPr>
      <w:sz w:val="24"/>
    </w:rPr>
  </w:style>
  <w:style w:type="paragraph" w:customStyle="1" w:styleId="SubTitle">
    <w:name w:val="SubTitle"/>
    <w:basedOn w:val="Title"/>
    <w:rsid w:val="00B5081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Spitfire\SF_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SF_manual.dot</Template>
  <TotalTime>0</TotalTime>
  <Pages>3</Pages>
  <Words>269</Words>
  <Characters>1231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 York</dc:creator>
  <cp:lastModifiedBy>Soni York</cp:lastModifiedBy>
  <cp:revision>2</cp:revision>
  <dcterms:created xsi:type="dcterms:W3CDTF">2015-09-08T18:38:00Z</dcterms:created>
  <dcterms:modified xsi:type="dcterms:W3CDTF">2015-09-08T18:38:00Z</dcterms:modified>
</cp:coreProperties>
</file>